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358" w:rsidRPr="00F14B80" w:rsidRDefault="00F14B80" w:rsidP="00615358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F14B80">
        <w:rPr>
          <w:rFonts w:ascii="Arial" w:hAnsi="Arial" w:cs="Arial"/>
          <w:b/>
          <w:sz w:val="32"/>
          <w:szCs w:val="32"/>
        </w:rPr>
        <w:t>25.11.2024 г. № 51</w:t>
      </w:r>
      <w:r w:rsidR="00615358" w:rsidRPr="00F14B80">
        <w:rPr>
          <w:rFonts w:ascii="Arial" w:hAnsi="Arial" w:cs="Arial"/>
          <w:b/>
          <w:sz w:val="32"/>
          <w:szCs w:val="32"/>
        </w:rPr>
        <w:t>-П</w:t>
      </w:r>
    </w:p>
    <w:p w:rsidR="00615358" w:rsidRPr="005A0CAD" w:rsidRDefault="00615358" w:rsidP="00615358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15358" w:rsidRPr="005A0CAD" w:rsidRDefault="00615358" w:rsidP="00615358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615358" w:rsidRPr="005A0CAD" w:rsidRDefault="00615358" w:rsidP="00615358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615358" w:rsidRPr="005A0CAD" w:rsidRDefault="00615358" w:rsidP="00615358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615358" w:rsidRPr="005A0CAD" w:rsidRDefault="00615358" w:rsidP="00615358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615358" w:rsidRDefault="00615358" w:rsidP="00615358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:rsidR="00615358" w:rsidRDefault="00615358" w:rsidP="00615358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3F564A" w:rsidRDefault="003F564A" w:rsidP="00DC0969">
      <w:pPr>
        <w:rPr>
          <w:b/>
          <w:sz w:val="28"/>
          <w:szCs w:val="28"/>
        </w:rPr>
      </w:pPr>
    </w:p>
    <w:p w:rsidR="00A50EC3" w:rsidRPr="00615358" w:rsidRDefault="00615358" w:rsidP="00615358">
      <w:pPr>
        <w:jc w:val="center"/>
        <w:rPr>
          <w:rFonts w:ascii="Arial" w:hAnsi="Arial" w:cs="Arial"/>
          <w:b/>
          <w:sz w:val="32"/>
          <w:szCs w:val="32"/>
        </w:rPr>
      </w:pPr>
      <w:r w:rsidRPr="00615358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РЕЕСТРА </w:t>
      </w:r>
      <w:r w:rsidRPr="00615358">
        <w:rPr>
          <w:rFonts w:ascii="Arial" w:hAnsi="Arial" w:cs="Arial"/>
          <w:b/>
          <w:sz w:val="32"/>
          <w:szCs w:val="32"/>
        </w:rPr>
        <w:t>АВТОМОБИЛЬНЫХ</w:t>
      </w:r>
    </w:p>
    <w:p w:rsidR="003F564A" w:rsidRPr="002A5B6C" w:rsidRDefault="00615358" w:rsidP="002A5B6C">
      <w:pPr>
        <w:jc w:val="center"/>
        <w:rPr>
          <w:rFonts w:ascii="Arial" w:hAnsi="Arial" w:cs="Arial"/>
          <w:b/>
          <w:sz w:val="32"/>
          <w:szCs w:val="32"/>
        </w:rPr>
      </w:pPr>
      <w:r w:rsidRPr="00615358">
        <w:rPr>
          <w:rFonts w:ascii="Arial" w:hAnsi="Arial" w:cs="Arial"/>
          <w:b/>
          <w:sz w:val="32"/>
          <w:szCs w:val="32"/>
        </w:rPr>
        <w:t>ДОРОГ ОБЩЕГО ПОЛЬЗОВАНИЯ</w:t>
      </w:r>
      <w:r w:rsidR="002A5B6C">
        <w:rPr>
          <w:rFonts w:ascii="Arial" w:hAnsi="Arial" w:cs="Arial"/>
          <w:b/>
          <w:sz w:val="32"/>
          <w:szCs w:val="32"/>
        </w:rPr>
        <w:t xml:space="preserve"> </w:t>
      </w:r>
      <w:r w:rsidRPr="00615358">
        <w:rPr>
          <w:rFonts w:ascii="Arial" w:hAnsi="Arial" w:cs="Arial"/>
          <w:b/>
          <w:sz w:val="32"/>
          <w:szCs w:val="32"/>
        </w:rPr>
        <w:t xml:space="preserve">МЕСТНОГО ЗНАЧЕНИЯ </w:t>
      </w:r>
      <w:r>
        <w:rPr>
          <w:rFonts w:ascii="Arial" w:hAnsi="Arial" w:cs="Arial"/>
          <w:b/>
          <w:sz w:val="32"/>
          <w:szCs w:val="32"/>
        </w:rPr>
        <w:t>НИЙСКОГО МУНИЦИПАЛЬНОГО ОБРАЗОВАНИЯ</w:t>
      </w:r>
    </w:p>
    <w:p w:rsidR="003F564A" w:rsidRPr="00DA7662" w:rsidRDefault="003F564A" w:rsidP="00AB7F3E">
      <w:pPr>
        <w:rPr>
          <w:b/>
          <w:sz w:val="28"/>
          <w:szCs w:val="28"/>
        </w:rPr>
      </w:pPr>
    </w:p>
    <w:p w:rsidR="00DC0969" w:rsidRPr="002A5B6C" w:rsidRDefault="00A50EC3" w:rsidP="00DC0969">
      <w:pPr>
        <w:ind w:firstLine="708"/>
        <w:jc w:val="both"/>
        <w:rPr>
          <w:rFonts w:ascii="Arial" w:hAnsi="Arial" w:cs="Arial"/>
        </w:rPr>
      </w:pPr>
      <w:r w:rsidRPr="002A5B6C">
        <w:rPr>
          <w:rFonts w:ascii="Arial" w:hAnsi="Arial" w:cs="Arial"/>
        </w:rPr>
        <w:t xml:space="preserve">В соответствии с Федеральным </w:t>
      </w:r>
      <w:r w:rsidR="00B53DF6" w:rsidRPr="002A5B6C">
        <w:rPr>
          <w:rFonts w:ascii="Arial" w:hAnsi="Arial" w:cs="Arial"/>
        </w:rPr>
        <w:t>закон</w:t>
      </w:r>
      <w:r w:rsidRPr="002A5B6C">
        <w:rPr>
          <w:rFonts w:ascii="Arial" w:hAnsi="Arial" w:cs="Arial"/>
        </w:rPr>
        <w:t>ом</w:t>
      </w:r>
      <w:r w:rsidR="00B53DF6" w:rsidRPr="002A5B6C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2A5B6C">
        <w:rPr>
          <w:rFonts w:ascii="Arial" w:hAnsi="Arial" w:cs="Arial"/>
        </w:rPr>
        <w:t xml:space="preserve"> Федеральным законом от 08.11.2007 № 257-ФЗ</w:t>
      </w:r>
      <w:r w:rsidR="00707FA8" w:rsidRPr="002A5B6C">
        <w:rPr>
          <w:rFonts w:ascii="Arial" w:hAnsi="Arial" w:cs="Arial"/>
        </w:rPr>
        <w:t xml:space="preserve"> (ред. от 02.08.2019)</w:t>
      </w:r>
      <w:r w:rsidRPr="002A5B6C">
        <w:rPr>
          <w:rFonts w:ascii="Arial" w:hAnsi="Arial" w:cs="Arial"/>
        </w:rPr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Уставом </w:t>
      </w:r>
      <w:r w:rsidR="00615358" w:rsidRPr="002A5B6C">
        <w:rPr>
          <w:rFonts w:ascii="Arial" w:hAnsi="Arial" w:cs="Arial"/>
        </w:rPr>
        <w:t xml:space="preserve">Нийского </w:t>
      </w:r>
      <w:r w:rsidRPr="002A5B6C">
        <w:rPr>
          <w:rFonts w:ascii="Arial" w:hAnsi="Arial" w:cs="Arial"/>
        </w:rPr>
        <w:t>муниципального образования</w:t>
      </w:r>
      <w:r w:rsidR="00615358" w:rsidRPr="002A5B6C">
        <w:rPr>
          <w:rFonts w:ascii="Arial" w:hAnsi="Arial" w:cs="Arial"/>
        </w:rPr>
        <w:t>,</w:t>
      </w:r>
      <w:r w:rsidRPr="002A5B6C">
        <w:rPr>
          <w:rFonts w:ascii="Arial" w:hAnsi="Arial" w:cs="Arial"/>
        </w:rPr>
        <w:t xml:space="preserve"> </w:t>
      </w:r>
      <w:r w:rsidR="00615358" w:rsidRPr="002A5B6C">
        <w:rPr>
          <w:rFonts w:ascii="Arial" w:hAnsi="Arial" w:cs="Arial"/>
        </w:rPr>
        <w:t>администрация Нийского муниципального образования</w:t>
      </w:r>
    </w:p>
    <w:p w:rsidR="00FE42D2" w:rsidRPr="002A5B6C" w:rsidRDefault="00FE42D2" w:rsidP="007F5260">
      <w:pPr>
        <w:jc w:val="both"/>
        <w:rPr>
          <w:rFonts w:ascii="Arial" w:hAnsi="Arial" w:cs="Arial"/>
        </w:rPr>
      </w:pPr>
    </w:p>
    <w:p w:rsidR="004705BE" w:rsidRPr="002A5B6C" w:rsidRDefault="00615358" w:rsidP="001B1735">
      <w:pPr>
        <w:jc w:val="center"/>
        <w:rPr>
          <w:rFonts w:ascii="Arial" w:hAnsi="Arial" w:cs="Arial"/>
          <w:b/>
        </w:rPr>
      </w:pPr>
      <w:r w:rsidRPr="002A5B6C">
        <w:rPr>
          <w:rFonts w:ascii="Arial" w:hAnsi="Arial" w:cs="Arial"/>
          <w:b/>
        </w:rPr>
        <w:t>ПОСТАНОВЛЯЕТ</w:t>
      </w:r>
    </w:p>
    <w:p w:rsidR="004705BE" w:rsidRPr="002A5B6C" w:rsidRDefault="004705BE" w:rsidP="00AB6FBF">
      <w:pPr>
        <w:pStyle w:val="21"/>
        <w:ind w:firstLine="0"/>
        <w:rPr>
          <w:rFonts w:ascii="Arial" w:hAnsi="Arial" w:cs="Arial"/>
          <w:color w:val="000000"/>
          <w:szCs w:val="24"/>
        </w:rPr>
      </w:pPr>
    </w:p>
    <w:p w:rsidR="00A50EC3" w:rsidRPr="002A5B6C" w:rsidRDefault="00B53DF6" w:rsidP="00615358">
      <w:pPr>
        <w:pStyle w:val="ConsPlusNormal"/>
        <w:numPr>
          <w:ilvl w:val="0"/>
          <w:numId w:val="14"/>
        </w:numPr>
        <w:spacing w:after="240"/>
        <w:jc w:val="both"/>
        <w:rPr>
          <w:sz w:val="24"/>
          <w:szCs w:val="24"/>
        </w:rPr>
      </w:pPr>
      <w:r w:rsidRPr="002A5B6C">
        <w:rPr>
          <w:sz w:val="24"/>
          <w:szCs w:val="24"/>
        </w:rPr>
        <w:t xml:space="preserve">Утвердить </w:t>
      </w:r>
      <w:r w:rsidR="00615358" w:rsidRPr="002A5B6C">
        <w:rPr>
          <w:sz w:val="24"/>
          <w:szCs w:val="24"/>
        </w:rPr>
        <w:t>реестр</w:t>
      </w:r>
      <w:r w:rsidR="00A50EC3" w:rsidRPr="002A5B6C">
        <w:rPr>
          <w:sz w:val="24"/>
          <w:szCs w:val="24"/>
        </w:rPr>
        <w:t xml:space="preserve"> автомобильных дорог общего пользования местного значения в </w:t>
      </w:r>
      <w:r w:rsidR="00615358" w:rsidRPr="002A5B6C">
        <w:rPr>
          <w:sz w:val="24"/>
          <w:szCs w:val="24"/>
        </w:rPr>
        <w:t>Нийском муниципальном образовании</w:t>
      </w:r>
      <w:r w:rsidR="00A50EC3" w:rsidRPr="002A5B6C">
        <w:rPr>
          <w:sz w:val="24"/>
          <w:szCs w:val="24"/>
        </w:rPr>
        <w:t xml:space="preserve"> согласно приложению.</w:t>
      </w:r>
    </w:p>
    <w:p w:rsidR="00615358" w:rsidRPr="002A5B6C" w:rsidRDefault="00615358" w:rsidP="00615358">
      <w:pPr>
        <w:pStyle w:val="aa"/>
        <w:numPr>
          <w:ilvl w:val="0"/>
          <w:numId w:val="14"/>
        </w:numPr>
        <w:spacing w:after="240"/>
        <w:jc w:val="both"/>
        <w:rPr>
          <w:rFonts w:ascii="Arial" w:hAnsi="Arial" w:cs="Arial"/>
          <w:sz w:val="24"/>
          <w:szCs w:val="24"/>
        </w:rPr>
      </w:pPr>
      <w:r w:rsidRPr="002A5B6C">
        <w:rPr>
          <w:rFonts w:ascii="Arial" w:hAnsi="Arial" w:cs="Arial"/>
          <w:sz w:val="24"/>
          <w:szCs w:val="24"/>
        </w:rPr>
        <w:t>Опубликовать настоящее постановление на официальном сайте администрации Нийского сельского поселения в сети Интернет ния-адм.рф.</w:t>
      </w:r>
    </w:p>
    <w:p w:rsidR="00131609" w:rsidRPr="002A5B6C" w:rsidRDefault="00131609" w:rsidP="00615358">
      <w:pPr>
        <w:pStyle w:val="21"/>
        <w:spacing w:after="240"/>
        <w:ind w:left="786" w:firstLine="0"/>
        <w:rPr>
          <w:rFonts w:ascii="Arial" w:hAnsi="Arial" w:cs="Arial"/>
          <w:szCs w:val="24"/>
        </w:rPr>
      </w:pPr>
    </w:p>
    <w:p w:rsidR="00707FA8" w:rsidRPr="002A5B6C" w:rsidRDefault="00707FA8" w:rsidP="00707FA8">
      <w:pPr>
        <w:pStyle w:val="21"/>
        <w:rPr>
          <w:rFonts w:ascii="Arial" w:hAnsi="Arial" w:cs="Arial"/>
          <w:color w:val="000000"/>
          <w:szCs w:val="24"/>
        </w:rPr>
      </w:pPr>
    </w:p>
    <w:p w:rsidR="00615358" w:rsidRPr="002A5B6C" w:rsidRDefault="00615358" w:rsidP="00226FBA">
      <w:pPr>
        <w:jc w:val="both"/>
        <w:rPr>
          <w:rFonts w:ascii="Arial" w:hAnsi="Arial" w:cs="Arial"/>
          <w:b/>
        </w:rPr>
      </w:pPr>
    </w:p>
    <w:p w:rsidR="00615358" w:rsidRPr="002A5B6C" w:rsidRDefault="00615358" w:rsidP="00226FBA">
      <w:pPr>
        <w:jc w:val="both"/>
        <w:rPr>
          <w:rFonts w:ascii="Arial" w:hAnsi="Arial" w:cs="Arial"/>
          <w:b/>
        </w:rPr>
      </w:pPr>
    </w:p>
    <w:p w:rsidR="00C80BDC" w:rsidRPr="002A5B6C" w:rsidRDefault="00615358" w:rsidP="00226FBA">
      <w:pPr>
        <w:jc w:val="both"/>
        <w:rPr>
          <w:rFonts w:ascii="Arial" w:hAnsi="Arial" w:cs="Arial"/>
          <w:b/>
        </w:rPr>
      </w:pPr>
      <w:r w:rsidRPr="002A5B6C">
        <w:rPr>
          <w:rFonts w:ascii="Arial" w:hAnsi="Arial" w:cs="Arial"/>
          <w:b/>
        </w:rPr>
        <w:t>И.о. г</w:t>
      </w:r>
      <w:r w:rsidR="008D2852" w:rsidRPr="002A5B6C">
        <w:rPr>
          <w:rFonts w:ascii="Arial" w:hAnsi="Arial" w:cs="Arial"/>
          <w:b/>
        </w:rPr>
        <w:t>лавы</w:t>
      </w:r>
      <w:r w:rsidR="00852580" w:rsidRPr="002A5B6C">
        <w:rPr>
          <w:rFonts w:ascii="Arial" w:hAnsi="Arial" w:cs="Arial"/>
          <w:b/>
        </w:rPr>
        <w:t xml:space="preserve"> </w:t>
      </w:r>
      <w:r w:rsidRPr="002A5B6C">
        <w:rPr>
          <w:rFonts w:ascii="Arial" w:hAnsi="Arial" w:cs="Arial"/>
          <w:b/>
        </w:rPr>
        <w:t xml:space="preserve">Нийского </w:t>
      </w:r>
      <w:r w:rsidR="00852580" w:rsidRPr="002A5B6C">
        <w:rPr>
          <w:rFonts w:ascii="Arial" w:hAnsi="Arial" w:cs="Arial"/>
          <w:b/>
        </w:rPr>
        <w:t>муниципального</w:t>
      </w:r>
      <w:r w:rsidR="00C80BDC" w:rsidRPr="002A5B6C">
        <w:rPr>
          <w:rFonts w:ascii="Arial" w:hAnsi="Arial" w:cs="Arial"/>
          <w:b/>
        </w:rPr>
        <w:t xml:space="preserve">                  </w:t>
      </w:r>
    </w:p>
    <w:p w:rsidR="008B56F7" w:rsidRPr="002A5B6C" w:rsidRDefault="00922290" w:rsidP="00131609">
      <w:pPr>
        <w:jc w:val="both"/>
        <w:rPr>
          <w:rFonts w:ascii="Arial" w:hAnsi="Arial" w:cs="Arial"/>
          <w:b/>
        </w:rPr>
      </w:pPr>
      <w:r w:rsidRPr="002A5B6C">
        <w:rPr>
          <w:rFonts w:ascii="Arial" w:hAnsi="Arial" w:cs="Arial"/>
          <w:b/>
        </w:rPr>
        <w:t>о</w:t>
      </w:r>
      <w:r w:rsidR="00852580" w:rsidRPr="002A5B6C">
        <w:rPr>
          <w:rFonts w:ascii="Arial" w:hAnsi="Arial" w:cs="Arial"/>
          <w:b/>
        </w:rPr>
        <w:t>бразования</w:t>
      </w:r>
      <w:r w:rsidRPr="002A5B6C">
        <w:rPr>
          <w:rFonts w:ascii="Arial" w:hAnsi="Arial" w:cs="Arial"/>
          <w:b/>
        </w:rPr>
        <w:t xml:space="preserve"> </w:t>
      </w:r>
      <w:r w:rsidR="00E5026F" w:rsidRPr="002A5B6C">
        <w:rPr>
          <w:rFonts w:ascii="Arial" w:hAnsi="Arial" w:cs="Arial"/>
          <w:b/>
        </w:rPr>
        <w:tab/>
      </w:r>
      <w:r w:rsidR="00E5026F" w:rsidRPr="002A5B6C">
        <w:rPr>
          <w:rFonts w:ascii="Arial" w:hAnsi="Arial" w:cs="Arial"/>
          <w:b/>
        </w:rPr>
        <w:tab/>
      </w:r>
      <w:r w:rsidR="00226FBA" w:rsidRPr="002A5B6C">
        <w:rPr>
          <w:rFonts w:ascii="Arial" w:hAnsi="Arial" w:cs="Arial"/>
          <w:b/>
        </w:rPr>
        <w:t xml:space="preserve">                    </w:t>
      </w:r>
      <w:r w:rsidRPr="002A5B6C">
        <w:rPr>
          <w:rFonts w:ascii="Arial" w:hAnsi="Arial" w:cs="Arial"/>
          <w:b/>
        </w:rPr>
        <w:tab/>
      </w:r>
      <w:r w:rsidRPr="002A5B6C">
        <w:rPr>
          <w:rFonts w:ascii="Arial" w:hAnsi="Arial" w:cs="Arial"/>
          <w:b/>
        </w:rPr>
        <w:tab/>
      </w:r>
      <w:r w:rsidRPr="002A5B6C">
        <w:rPr>
          <w:rFonts w:ascii="Arial" w:hAnsi="Arial" w:cs="Arial"/>
          <w:b/>
        </w:rPr>
        <w:tab/>
      </w:r>
      <w:r w:rsidRPr="002A5B6C">
        <w:rPr>
          <w:rFonts w:ascii="Arial" w:hAnsi="Arial" w:cs="Arial"/>
          <w:b/>
        </w:rPr>
        <w:tab/>
      </w:r>
      <w:r w:rsidR="001559F6" w:rsidRPr="002A5B6C">
        <w:rPr>
          <w:rFonts w:ascii="Arial" w:hAnsi="Arial" w:cs="Arial"/>
          <w:b/>
        </w:rPr>
        <w:tab/>
      </w:r>
      <w:bookmarkStart w:id="0" w:name="sub_1"/>
      <w:r w:rsidR="00FE2402">
        <w:rPr>
          <w:rFonts w:ascii="Arial" w:hAnsi="Arial" w:cs="Arial"/>
          <w:b/>
        </w:rPr>
        <w:t xml:space="preserve"> </w:t>
      </w:r>
      <w:r w:rsidR="00615358" w:rsidRPr="002A5B6C">
        <w:rPr>
          <w:rFonts w:ascii="Arial" w:hAnsi="Arial" w:cs="Arial"/>
          <w:b/>
        </w:rPr>
        <w:t>Н.Н. Хомич</w:t>
      </w:r>
    </w:p>
    <w:p w:rsidR="00707FA8" w:rsidRPr="002A5B6C" w:rsidRDefault="00707FA8" w:rsidP="00B53DF6">
      <w:pPr>
        <w:ind w:left="5664"/>
        <w:jc w:val="both"/>
        <w:rPr>
          <w:rFonts w:ascii="Arial" w:hAnsi="Arial" w:cs="Arial"/>
        </w:rPr>
      </w:pPr>
    </w:p>
    <w:p w:rsidR="00615358" w:rsidRDefault="00615358" w:rsidP="00131609">
      <w:pPr>
        <w:ind w:left="5664"/>
        <w:jc w:val="right"/>
        <w:rPr>
          <w:b/>
          <w:sz w:val="28"/>
          <w:szCs w:val="28"/>
        </w:rPr>
      </w:pPr>
    </w:p>
    <w:p w:rsidR="00615358" w:rsidRDefault="00615358" w:rsidP="00131609">
      <w:pPr>
        <w:ind w:left="5664"/>
        <w:jc w:val="right"/>
        <w:rPr>
          <w:b/>
          <w:sz w:val="28"/>
          <w:szCs w:val="28"/>
        </w:rPr>
      </w:pPr>
    </w:p>
    <w:p w:rsidR="00615358" w:rsidRDefault="00615358" w:rsidP="00131609">
      <w:pPr>
        <w:ind w:left="5664"/>
        <w:jc w:val="right"/>
        <w:rPr>
          <w:b/>
          <w:sz w:val="28"/>
          <w:szCs w:val="28"/>
        </w:rPr>
      </w:pPr>
    </w:p>
    <w:p w:rsidR="00615358" w:rsidRDefault="00615358" w:rsidP="00131609">
      <w:pPr>
        <w:ind w:left="5664"/>
        <w:jc w:val="right"/>
        <w:rPr>
          <w:b/>
          <w:sz w:val="28"/>
          <w:szCs w:val="28"/>
        </w:rPr>
      </w:pPr>
    </w:p>
    <w:p w:rsidR="00615358" w:rsidRDefault="00615358" w:rsidP="008D2852">
      <w:pPr>
        <w:rPr>
          <w:b/>
          <w:sz w:val="28"/>
          <w:szCs w:val="28"/>
        </w:rPr>
      </w:pPr>
    </w:p>
    <w:p w:rsidR="008D2852" w:rsidRDefault="008D2852" w:rsidP="008D2852">
      <w:pPr>
        <w:rPr>
          <w:b/>
          <w:sz w:val="28"/>
          <w:szCs w:val="28"/>
        </w:rPr>
      </w:pPr>
    </w:p>
    <w:p w:rsidR="00615358" w:rsidRDefault="00615358" w:rsidP="00131609">
      <w:pPr>
        <w:ind w:left="5664"/>
        <w:jc w:val="right"/>
        <w:rPr>
          <w:b/>
          <w:sz w:val="28"/>
          <w:szCs w:val="28"/>
        </w:rPr>
      </w:pPr>
    </w:p>
    <w:p w:rsidR="002A5B6C" w:rsidRDefault="002A5B6C" w:rsidP="00131609">
      <w:pPr>
        <w:ind w:left="5664"/>
        <w:jc w:val="right"/>
        <w:rPr>
          <w:b/>
          <w:sz w:val="28"/>
          <w:szCs w:val="28"/>
        </w:rPr>
      </w:pPr>
    </w:p>
    <w:p w:rsidR="002A5B6C" w:rsidRDefault="002A5B6C" w:rsidP="00131609">
      <w:pPr>
        <w:ind w:left="5664"/>
        <w:jc w:val="right"/>
        <w:rPr>
          <w:b/>
          <w:sz w:val="28"/>
          <w:szCs w:val="28"/>
        </w:rPr>
      </w:pPr>
    </w:p>
    <w:p w:rsidR="00FE2402" w:rsidRDefault="00FE2402" w:rsidP="00131609">
      <w:pPr>
        <w:ind w:left="5664"/>
        <w:jc w:val="right"/>
        <w:rPr>
          <w:b/>
          <w:sz w:val="28"/>
          <w:szCs w:val="28"/>
        </w:rPr>
      </w:pPr>
    </w:p>
    <w:p w:rsidR="002A5B6C" w:rsidRDefault="002A5B6C" w:rsidP="00FE2402">
      <w:pPr>
        <w:rPr>
          <w:b/>
          <w:sz w:val="28"/>
          <w:szCs w:val="28"/>
        </w:rPr>
      </w:pPr>
    </w:p>
    <w:p w:rsidR="00131609" w:rsidRPr="002A5B6C" w:rsidRDefault="00A05726" w:rsidP="00131609">
      <w:pPr>
        <w:ind w:left="5664"/>
        <w:jc w:val="right"/>
        <w:rPr>
          <w:rFonts w:ascii="Courier New" w:hAnsi="Courier New" w:cs="Courier New"/>
          <w:b/>
          <w:sz w:val="22"/>
          <w:szCs w:val="22"/>
        </w:rPr>
      </w:pPr>
      <w:r w:rsidRPr="002A5B6C">
        <w:rPr>
          <w:rFonts w:ascii="Courier New" w:hAnsi="Courier New" w:cs="Courier New"/>
          <w:b/>
          <w:sz w:val="22"/>
          <w:szCs w:val="22"/>
        </w:rPr>
        <w:lastRenderedPageBreak/>
        <w:t xml:space="preserve">Приложение </w:t>
      </w:r>
    </w:p>
    <w:p w:rsidR="00F14B80" w:rsidRPr="002A5B6C" w:rsidRDefault="00A05726" w:rsidP="008D2852">
      <w:pPr>
        <w:ind w:left="5664"/>
        <w:jc w:val="right"/>
        <w:rPr>
          <w:rFonts w:ascii="Courier New" w:hAnsi="Courier New" w:cs="Courier New"/>
          <w:b/>
          <w:sz w:val="22"/>
          <w:szCs w:val="22"/>
        </w:rPr>
      </w:pPr>
      <w:r w:rsidRPr="002A5B6C">
        <w:rPr>
          <w:rFonts w:ascii="Courier New" w:hAnsi="Courier New" w:cs="Courier New"/>
          <w:b/>
          <w:sz w:val="22"/>
          <w:szCs w:val="22"/>
        </w:rPr>
        <w:t xml:space="preserve">к </w:t>
      </w:r>
      <w:r w:rsidR="008D2852" w:rsidRPr="002A5B6C">
        <w:rPr>
          <w:rFonts w:ascii="Courier New" w:hAnsi="Courier New" w:cs="Courier New"/>
          <w:b/>
          <w:sz w:val="22"/>
          <w:szCs w:val="22"/>
        </w:rPr>
        <w:t xml:space="preserve">постановлению </w:t>
      </w:r>
      <w:r w:rsidRPr="002A5B6C">
        <w:rPr>
          <w:rFonts w:ascii="Courier New" w:hAnsi="Courier New" w:cs="Courier New"/>
          <w:b/>
          <w:sz w:val="22"/>
          <w:szCs w:val="22"/>
        </w:rPr>
        <w:t xml:space="preserve"> </w:t>
      </w:r>
    </w:p>
    <w:p w:rsidR="00A05726" w:rsidRPr="002A5B6C" w:rsidRDefault="008D2852" w:rsidP="008D2852">
      <w:pPr>
        <w:ind w:left="5664"/>
        <w:jc w:val="right"/>
        <w:rPr>
          <w:rFonts w:ascii="Courier New" w:hAnsi="Courier New" w:cs="Courier New"/>
          <w:b/>
          <w:sz w:val="22"/>
          <w:szCs w:val="22"/>
        </w:rPr>
      </w:pPr>
      <w:r w:rsidRPr="002A5B6C">
        <w:rPr>
          <w:rFonts w:ascii="Courier New" w:hAnsi="Courier New" w:cs="Courier New"/>
          <w:b/>
          <w:sz w:val="22"/>
          <w:szCs w:val="22"/>
        </w:rPr>
        <w:t>от</w:t>
      </w:r>
      <w:r w:rsidR="00F14B80" w:rsidRPr="002A5B6C">
        <w:rPr>
          <w:rFonts w:ascii="Courier New" w:hAnsi="Courier New" w:cs="Courier New"/>
          <w:b/>
          <w:sz w:val="22"/>
          <w:szCs w:val="22"/>
        </w:rPr>
        <w:t xml:space="preserve"> 25.11.2024 г.</w:t>
      </w:r>
      <w:r w:rsidRPr="002A5B6C">
        <w:rPr>
          <w:rFonts w:ascii="Courier New" w:hAnsi="Courier New" w:cs="Courier New"/>
          <w:b/>
          <w:sz w:val="22"/>
          <w:szCs w:val="22"/>
        </w:rPr>
        <w:t xml:space="preserve"> №</w:t>
      </w:r>
      <w:r w:rsidR="00F14B80" w:rsidRPr="002A5B6C">
        <w:rPr>
          <w:rFonts w:ascii="Courier New" w:hAnsi="Courier New" w:cs="Courier New"/>
          <w:b/>
          <w:sz w:val="22"/>
          <w:szCs w:val="22"/>
        </w:rPr>
        <w:t xml:space="preserve"> 51-П</w:t>
      </w:r>
    </w:p>
    <w:p w:rsidR="008E26CC" w:rsidRPr="002D6C2C" w:rsidRDefault="008E26CC" w:rsidP="00A05726">
      <w:pPr>
        <w:jc w:val="both"/>
      </w:pPr>
    </w:p>
    <w:p w:rsidR="00B53DF6" w:rsidRPr="002D6C2C" w:rsidRDefault="00B53DF6" w:rsidP="00A05726">
      <w:pPr>
        <w:jc w:val="both"/>
      </w:pPr>
    </w:p>
    <w:p w:rsidR="00381184" w:rsidRPr="002A5B6C" w:rsidRDefault="008D2852" w:rsidP="004B7A2C">
      <w:pPr>
        <w:tabs>
          <w:tab w:val="left" w:pos="1368"/>
          <w:tab w:val="left" w:pos="4968"/>
        </w:tabs>
        <w:ind w:left="648"/>
        <w:jc w:val="center"/>
        <w:rPr>
          <w:rFonts w:ascii="Arial" w:hAnsi="Arial" w:cs="Arial"/>
          <w:b/>
          <w:sz w:val="30"/>
          <w:szCs w:val="30"/>
        </w:rPr>
      </w:pPr>
      <w:r w:rsidRPr="002A5B6C">
        <w:rPr>
          <w:rFonts w:ascii="Arial" w:hAnsi="Arial" w:cs="Arial"/>
          <w:b/>
          <w:sz w:val="30"/>
          <w:szCs w:val="30"/>
        </w:rPr>
        <w:t>Реестр</w:t>
      </w:r>
      <w:r w:rsidR="004B7A2C" w:rsidRPr="002A5B6C">
        <w:rPr>
          <w:rFonts w:ascii="Arial" w:hAnsi="Arial" w:cs="Arial"/>
          <w:b/>
          <w:sz w:val="30"/>
          <w:szCs w:val="30"/>
        </w:rPr>
        <w:t xml:space="preserve"> автомобильных дорог, </w:t>
      </w:r>
    </w:p>
    <w:p w:rsidR="004B7A2C" w:rsidRPr="002A5B6C" w:rsidRDefault="004B7A2C" w:rsidP="004B7A2C">
      <w:pPr>
        <w:tabs>
          <w:tab w:val="left" w:pos="1368"/>
          <w:tab w:val="left" w:pos="4968"/>
        </w:tabs>
        <w:ind w:left="648"/>
        <w:jc w:val="center"/>
        <w:rPr>
          <w:rFonts w:ascii="Arial" w:hAnsi="Arial" w:cs="Arial"/>
          <w:b/>
          <w:sz w:val="30"/>
          <w:szCs w:val="30"/>
        </w:rPr>
      </w:pPr>
      <w:r w:rsidRPr="002A5B6C">
        <w:rPr>
          <w:rFonts w:ascii="Arial" w:hAnsi="Arial" w:cs="Arial"/>
          <w:b/>
          <w:sz w:val="30"/>
          <w:szCs w:val="30"/>
        </w:rPr>
        <w:t xml:space="preserve"> общего пользования местного значения </w:t>
      </w:r>
      <w:r w:rsidR="008D2852" w:rsidRPr="002A5B6C">
        <w:rPr>
          <w:rFonts w:ascii="Arial" w:hAnsi="Arial" w:cs="Arial"/>
          <w:b/>
          <w:sz w:val="30"/>
          <w:szCs w:val="30"/>
        </w:rPr>
        <w:t>в Нийском муниципальном образовании</w:t>
      </w:r>
      <w:r w:rsidRPr="002A5B6C">
        <w:rPr>
          <w:rFonts w:ascii="Arial" w:hAnsi="Arial" w:cs="Arial"/>
          <w:b/>
          <w:sz w:val="30"/>
          <w:szCs w:val="30"/>
        </w:rPr>
        <w:t xml:space="preserve"> </w:t>
      </w:r>
    </w:p>
    <w:p w:rsidR="004B7A2C" w:rsidRDefault="004B7A2C" w:rsidP="004B7A2C">
      <w:pPr>
        <w:tabs>
          <w:tab w:val="left" w:pos="1008"/>
          <w:tab w:val="left" w:pos="4788"/>
          <w:tab w:val="left" w:pos="8208"/>
          <w:tab w:val="left" w:pos="10548"/>
          <w:tab w:val="left" w:pos="12736"/>
        </w:tabs>
        <w:ind w:left="288"/>
        <w:rPr>
          <w:sz w:val="20"/>
        </w:rPr>
      </w:pPr>
      <w:r w:rsidRPr="00C863F1">
        <w:rPr>
          <w:sz w:val="28"/>
          <w:szCs w:val="28"/>
        </w:rPr>
        <w:tab/>
      </w:r>
      <w:r w:rsidRPr="00C863F1">
        <w:rPr>
          <w:sz w:val="28"/>
          <w:szCs w:val="28"/>
        </w:rPr>
        <w:tab/>
      </w:r>
      <w:r w:rsidRPr="00C863F1">
        <w:rPr>
          <w:sz w:val="28"/>
          <w:szCs w:val="28"/>
        </w:rPr>
        <w:tab/>
      </w:r>
      <w:r>
        <w:rPr>
          <w:sz w:val="20"/>
        </w:rPr>
        <w:tab/>
      </w:r>
      <w:r>
        <w:rPr>
          <w:sz w:val="20"/>
        </w:rPr>
        <w:tab/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2268"/>
        <w:gridCol w:w="2977"/>
        <w:gridCol w:w="1985"/>
        <w:gridCol w:w="1701"/>
      </w:tblGrid>
      <w:tr w:rsidR="008D2852" w:rsidRPr="002A5B6C" w:rsidTr="00FE2402">
        <w:tc>
          <w:tcPr>
            <w:tcW w:w="850" w:type="dxa"/>
            <w:shd w:val="clear" w:color="auto" w:fill="auto"/>
          </w:tcPr>
          <w:p w:rsidR="008D2852" w:rsidRPr="002A5B6C" w:rsidRDefault="008D2852" w:rsidP="008D28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8D2852" w:rsidRPr="002A5B6C" w:rsidRDefault="008D2852" w:rsidP="008D28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268" w:type="dxa"/>
          </w:tcPr>
          <w:p w:rsidR="008D2852" w:rsidRPr="002A5B6C" w:rsidRDefault="008D2852" w:rsidP="008D28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8D2852" w:rsidRPr="002A5B6C" w:rsidRDefault="008D2852" w:rsidP="008D28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sz w:val="22"/>
                <w:szCs w:val="22"/>
              </w:rPr>
              <w:t>объекта</w:t>
            </w:r>
          </w:p>
        </w:tc>
        <w:tc>
          <w:tcPr>
            <w:tcW w:w="2977" w:type="dxa"/>
            <w:shd w:val="clear" w:color="auto" w:fill="auto"/>
          </w:tcPr>
          <w:p w:rsidR="008D2852" w:rsidRPr="002A5B6C" w:rsidRDefault="008D2852" w:rsidP="008D28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  <w:p w:rsidR="008D2852" w:rsidRPr="002A5B6C" w:rsidRDefault="008D2852" w:rsidP="008D28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8D2852" w:rsidRPr="002A5B6C" w:rsidRDefault="002A5B6C" w:rsidP="008D28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Протяженност</w:t>
            </w:r>
            <w:r w:rsidR="00FE2402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8D2852" w:rsidRPr="002A5B6C">
              <w:rPr>
                <w:rFonts w:ascii="Courier New" w:hAnsi="Courier New" w:cs="Courier New"/>
                <w:sz w:val="22"/>
                <w:szCs w:val="22"/>
              </w:rPr>
              <w:t>, м</w:t>
            </w:r>
          </w:p>
          <w:p w:rsidR="008D2852" w:rsidRPr="002A5B6C" w:rsidRDefault="008D2852" w:rsidP="008D28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8D2852" w:rsidRPr="002A5B6C" w:rsidRDefault="008D2852" w:rsidP="008D2852">
            <w:pPr>
              <w:pStyle w:val="a5"/>
              <w:rPr>
                <w:rStyle w:val="ac"/>
                <w:rFonts w:ascii="Courier New" w:hAnsi="Courier New" w:cs="Courier New"/>
                <w:i w:val="0"/>
                <w:sz w:val="22"/>
                <w:szCs w:val="22"/>
              </w:rPr>
            </w:pPr>
            <w:r w:rsidRPr="002A5B6C">
              <w:rPr>
                <w:rStyle w:val="ac"/>
                <w:rFonts w:ascii="Courier New" w:hAnsi="Courier New" w:cs="Courier New"/>
                <w:i w:val="0"/>
                <w:sz w:val="22"/>
                <w:szCs w:val="22"/>
              </w:rPr>
              <w:t>Кадастровый номер</w:t>
            </w:r>
          </w:p>
        </w:tc>
      </w:tr>
      <w:tr w:rsidR="008D2852" w:rsidRPr="002A5B6C" w:rsidTr="00FE2402">
        <w:tc>
          <w:tcPr>
            <w:tcW w:w="850" w:type="dxa"/>
            <w:shd w:val="clear" w:color="auto" w:fill="auto"/>
          </w:tcPr>
          <w:p w:rsidR="008D2852" w:rsidRPr="002A5B6C" w:rsidRDefault="008D2852" w:rsidP="008D2852">
            <w:pPr>
              <w:pStyle w:val="a5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8D2852" w:rsidRPr="002A5B6C" w:rsidRDefault="008D2852" w:rsidP="002A5B6C">
            <w:pPr>
              <w:pStyle w:val="a5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Автомобильная дорога общего пользования местного значения</w:t>
            </w:r>
          </w:p>
        </w:tc>
        <w:tc>
          <w:tcPr>
            <w:tcW w:w="2977" w:type="dxa"/>
            <w:shd w:val="clear" w:color="auto" w:fill="auto"/>
          </w:tcPr>
          <w:p w:rsidR="008D2852" w:rsidRPr="002A5B6C" w:rsidRDefault="008D2852" w:rsidP="002A5B6C">
            <w:pPr>
              <w:pStyle w:val="a5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Российская Федерация, Иркутская область, Усть-Кутский район, п. Ния</w:t>
            </w:r>
          </w:p>
          <w:p w:rsidR="008D2852" w:rsidRPr="002A5B6C" w:rsidRDefault="008D2852" w:rsidP="002A5B6C">
            <w:pPr>
              <w:pStyle w:val="a5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8D2852" w:rsidRPr="002A5B6C" w:rsidRDefault="008D2852" w:rsidP="002A5B6C">
            <w:pPr>
              <w:pStyle w:val="a5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9 201</w:t>
            </w:r>
          </w:p>
        </w:tc>
        <w:tc>
          <w:tcPr>
            <w:tcW w:w="1701" w:type="dxa"/>
          </w:tcPr>
          <w:p w:rsidR="008D2852" w:rsidRPr="002A5B6C" w:rsidRDefault="008D2852" w:rsidP="008D2852">
            <w:pPr>
              <w:pStyle w:val="a5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38:18:000000:282</w:t>
            </w:r>
            <w:r w:rsidR="002D6C2C"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1</w:t>
            </w:r>
          </w:p>
        </w:tc>
      </w:tr>
      <w:tr w:rsidR="008D2852" w:rsidRPr="002A5B6C" w:rsidTr="00FE2402">
        <w:tc>
          <w:tcPr>
            <w:tcW w:w="850" w:type="dxa"/>
            <w:shd w:val="clear" w:color="auto" w:fill="auto"/>
          </w:tcPr>
          <w:p w:rsidR="008D2852" w:rsidRPr="002A5B6C" w:rsidRDefault="008D2852" w:rsidP="008D2852">
            <w:pPr>
              <w:pStyle w:val="a5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8D2852" w:rsidRPr="002A5B6C" w:rsidRDefault="008D2852" w:rsidP="002A5B6C">
            <w:pPr>
              <w:pStyle w:val="a5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Автодорога общего пользования местного значения</w:t>
            </w:r>
          </w:p>
        </w:tc>
        <w:tc>
          <w:tcPr>
            <w:tcW w:w="2977" w:type="dxa"/>
            <w:shd w:val="clear" w:color="auto" w:fill="auto"/>
          </w:tcPr>
          <w:p w:rsidR="002D6C2C" w:rsidRPr="002A5B6C" w:rsidRDefault="002D6C2C" w:rsidP="002A5B6C">
            <w:pPr>
              <w:pStyle w:val="a5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38:18:170244:1063. Почтовый адрес ориентира: Российская Федерация, Иркутская область, Усть-Кутский район,</w:t>
            </w:r>
          </w:p>
          <w:p w:rsidR="008D2852" w:rsidRPr="002A5B6C" w:rsidRDefault="002D6C2C" w:rsidP="002A5B6C">
            <w:pPr>
              <w:pStyle w:val="a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п. Ния, улица Молодежная, 3Б. Участок находится примерно в 30 м по направлению на северо-запад от ориентира</w:t>
            </w:r>
          </w:p>
        </w:tc>
        <w:tc>
          <w:tcPr>
            <w:tcW w:w="1985" w:type="dxa"/>
            <w:shd w:val="clear" w:color="auto" w:fill="auto"/>
          </w:tcPr>
          <w:p w:rsidR="008D2852" w:rsidRPr="002A5B6C" w:rsidRDefault="002D6C2C" w:rsidP="002A5B6C">
            <w:pPr>
              <w:pStyle w:val="a5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4 093</w:t>
            </w:r>
          </w:p>
        </w:tc>
        <w:tc>
          <w:tcPr>
            <w:tcW w:w="1701" w:type="dxa"/>
          </w:tcPr>
          <w:p w:rsidR="008D2852" w:rsidRPr="002A5B6C" w:rsidRDefault="002D6C2C" w:rsidP="008D2852">
            <w:pPr>
              <w:pStyle w:val="a5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2A5B6C">
              <w:rPr>
                <w:rFonts w:ascii="Courier New" w:hAnsi="Courier New" w:cs="Courier New"/>
                <w:b w:val="0"/>
                <w:sz w:val="22"/>
                <w:szCs w:val="22"/>
              </w:rPr>
              <w:t>38:18:000000:2820</w:t>
            </w:r>
          </w:p>
        </w:tc>
      </w:tr>
    </w:tbl>
    <w:p w:rsidR="00ED33EF" w:rsidRDefault="00ED33EF" w:rsidP="008E26CC">
      <w:pPr>
        <w:jc w:val="both"/>
        <w:rPr>
          <w:color w:val="FFFFFF"/>
          <w:sz w:val="28"/>
          <w:szCs w:val="28"/>
        </w:rPr>
      </w:pPr>
    </w:p>
    <w:p w:rsidR="00F334BF" w:rsidRDefault="00F334BF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2D6C2C" w:rsidRPr="002A5B6C" w:rsidRDefault="002D6C2C" w:rsidP="002D6C2C">
      <w:pPr>
        <w:jc w:val="both"/>
        <w:rPr>
          <w:rFonts w:ascii="Arial" w:hAnsi="Arial" w:cs="Arial"/>
          <w:b/>
        </w:rPr>
      </w:pPr>
      <w:r w:rsidRPr="002A5B6C">
        <w:rPr>
          <w:rFonts w:ascii="Arial" w:hAnsi="Arial" w:cs="Arial"/>
          <w:b/>
        </w:rPr>
        <w:t xml:space="preserve">И.о. главы Нийского муниципального                  </w:t>
      </w:r>
    </w:p>
    <w:p w:rsidR="002D6C2C" w:rsidRPr="002A5B6C" w:rsidRDefault="002D6C2C" w:rsidP="002D6C2C">
      <w:pPr>
        <w:jc w:val="both"/>
        <w:rPr>
          <w:rFonts w:ascii="Arial" w:hAnsi="Arial" w:cs="Arial"/>
          <w:b/>
        </w:rPr>
      </w:pPr>
      <w:r w:rsidRPr="002A5B6C">
        <w:rPr>
          <w:rFonts w:ascii="Arial" w:hAnsi="Arial" w:cs="Arial"/>
          <w:b/>
        </w:rPr>
        <w:t xml:space="preserve">образования </w:t>
      </w:r>
      <w:r w:rsidRPr="002A5B6C">
        <w:rPr>
          <w:rFonts w:ascii="Arial" w:hAnsi="Arial" w:cs="Arial"/>
          <w:b/>
        </w:rPr>
        <w:tab/>
      </w:r>
      <w:r w:rsidRPr="002A5B6C">
        <w:rPr>
          <w:rFonts w:ascii="Arial" w:hAnsi="Arial" w:cs="Arial"/>
          <w:b/>
        </w:rPr>
        <w:tab/>
        <w:t xml:space="preserve">                    </w:t>
      </w:r>
      <w:r w:rsidRPr="002A5B6C">
        <w:rPr>
          <w:rFonts w:ascii="Arial" w:hAnsi="Arial" w:cs="Arial"/>
          <w:b/>
        </w:rPr>
        <w:tab/>
      </w:r>
      <w:r w:rsidRPr="002A5B6C">
        <w:rPr>
          <w:rFonts w:ascii="Arial" w:hAnsi="Arial" w:cs="Arial"/>
          <w:b/>
        </w:rPr>
        <w:tab/>
      </w:r>
      <w:r w:rsidRPr="002A5B6C">
        <w:rPr>
          <w:rFonts w:ascii="Arial" w:hAnsi="Arial" w:cs="Arial"/>
          <w:b/>
        </w:rPr>
        <w:tab/>
      </w:r>
      <w:r w:rsidR="002A5B6C" w:rsidRPr="002A5B6C">
        <w:rPr>
          <w:rFonts w:ascii="Arial" w:hAnsi="Arial" w:cs="Arial"/>
          <w:b/>
        </w:rPr>
        <w:tab/>
      </w:r>
      <w:r w:rsidR="002A5B6C" w:rsidRPr="002A5B6C">
        <w:rPr>
          <w:rFonts w:ascii="Arial" w:hAnsi="Arial" w:cs="Arial"/>
          <w:b/>
        </w:rPr>
        <w:tab/>
        <w:t xml:space="preserve">             </w:t>
      </w:r>
      <w:r w:rsidRPr="002A5B6C">
        <w:rPr>
          <w:rFonts w:ascii="Arial" w:hAnsi="Arial" w:cs="Arial"/>
          <w:b/>
        </w:rPr>
        <w:t xml:space="preserve"> Н.Н. Хомич</w:t>
      </w:r>
    </w:p>
    <w:p w:rsidR="00BE2383" w:rsidRPr="002A5B6C" w:rsidRDefault="00BE2383" w:rsidP="008E26CC">
      <w:pPr>
        <w:jc w:val="both"/>
        <w:rPr>
          <w:rFonts w:ascii="Arial" w:hAnsi="Arial" w:cs="Arial"/>
          <w:color w:val="FFFFFF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p w:rsidR="00BE2383" w:rsidRDefault="00BE2383" w:rsidP="008E26CC">
      <w:pPr>
        <w:jc w:val="both"/>
        <w:rPr>
          <w:color w:val="FFFFFF"/>
          <w:sz w:val="28"/>
          <w:szCs w:val="28"/>
        </w:rPr>
      </w:pPr>
    </w:p>
    <w:bookmarkEnd w:id="0"/>
    <w:p w:rsidR="008E26CC" w:rsidRPr="00BE2383" w:rsidRDefault="008E26CC" w:rsidP="008E26CC">
      <w:pPr>
        <w:jc w:val="both"/>
        <w:rPr>
          <w:b/>
          <w:color w:val="FFFFFF"/>
          <w:sz w:val="28"/>
          <w:szCs w:val="28"/>
        </w:rPr>
      </w:pPr>
    </w:p>
    <w:sectPr w:rsidR="008E26CC" w:rsidRPr="00BE2383" w:rsidSect="002A5B6C">
      <w:headerReference w:type="default" r:id="rId8"/>
      <w:pgSz w:w="11906" w:h="16838"/>
      <w:pgMar w:top="1134" w:right="849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BE4" w:rsidRDefault="00B55BE4" w:rsidP="00131609">
      <w:r>
        <w:separator/>
      </w:r>
    </w:p>
  </w:endnote>
  <w:endnote w:type="continuationSeparator" w:id="0">
    <w:p w:rsidR="00B55BE4" w:rsidRDefault="00B55BE4" w:rsidP="00131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BE4" w:rsidRDefault="00B55BE4" w:rsidP="00131609">
      <w:r>
        <w:separator/>
      </w:r>
    </w:p>
  </w:footnote>
  <w:footnote w:type="continuationSeparator" w:id="0">
    <w:p w:rsidR="00B55BE4" w:rsidRDefault="00B55BE4" w:rsidP="00131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8775047"/>
      <w:docPartObj>
        <w:docPartGallery w:val="Page Numbers (Top of Page)"/>
        <w:docPartUnique/>
      </w:docPartObj>
    </w:sdtPr>
    <w:sdtContent>
      <w:p w:rsidR="00131609" w:rsidRDefault="007238FD">
        <w:pPr>
          <w:pStyle w:val="a6"/>
          <w:jc w:val="center"/>
        </w:pPr>
        <w:r>
          <w:fldChar w:fldCharType="begin"/>
        </w:r>
        <w:r w:rsidR="00131609">
          <w:instrText>PAGE   \* MERGEFORMAT</w:instrText>
        </w:r>
        <w:r>
          <w:fldChar w:fldCharType="separate"/>
        </w:r>
        <w:r w:rsidR="00FE2402">
          <w:rPr>
            <w:noProof/>
          </w:rPr>
          <w:t>2</w:t>
        </w:r>
        <w:r>
          <w:fldChar w:fldCharType="end"/>
        </w:r>
      </w:p>
    </w:sdtContent>
  </w:sdt>
  <w:p w:rsidR="00131609" w:rsidRDefault="0013160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927E8"/>
    <w:multiLevelType w:val="hybridMultilevel"/>
    <w:tmpl w:val="F3B65764"/>
    <w:lvl w:ilvl="0" w:tplc="551C74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D7F658E"/>
    <w:multiLevelType w:val="multilevel"/>
    <w:tmpl w:val="955A13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1E861F0A"/>
    <w:multiLevelType w:val="multilevel"/>
    <w:tmpl w:val="3CBA2B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8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Calibri" w:hint="default"/>
      </w:rPr>
    </w:lvl>
  </w:abstractNum>
  <w:abstractNum w:abstractNumId="3">
    <w:nsid w:val="2A0A6EFE"/>
    <w:multiLevelType w:val="multilevel"/>
    <w:tmpl w:val="98706E4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  <w:rPr>
        <w:rFonts w:hint="default"/>
      </w:rPr>
    </w:lvl>
  </w:abstractNum>
  <w:abstractNum w:abstractNumId="4">
    <w:nsid w:val="323F6732"/>
    <w:multiLevelType w:val="hybridMultilevel"/>
    <w:tmpl w:val="7D602BB2"/>
    <w:lvl w:ilvl="0" w:tplc="F75650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32F80174"/>
    <w:multiLevelType w:val="hybridMultilevel"/>
    <w:tmpl w:val="504E5AB8"/>
    <w:lvl w:ilvl="0" w:tplc="0D7E1106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37127701"/>
    <w:multiLevelType w:val="hybridMultilevel"/>
    <w:tmpl w:val="4500A6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38F768F"/>
    <w:multiLevelType w:val="hybridMultilevel"/>
    <w:tmpl w:val="93C6BCC6"/>
    <w:lvl w:ilvl="0" w:tplc="795C1E8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43FC6F97"/>
    <w:multiLevelType w:val="multilevel"/>
    <w:tmpl w:val="A4E8C3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4E2A78CA"/>
    <w:multiLevelType w:val="hybridMultilevel"/>
    <w:tmpl w:val="2D706BFE"/>
    <w:lvl w:ilvl="0" w:tplc="15EC6C68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2C3572C"/>
    <w:multiLevelType w:val="multilevel"/>
    <w:tmpl w:val="FFCA764E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5AE25D2D"/>
    <w:multiLevelType w:val="hybridMultilevel"/>
    <w:tmpl w:val="7E0640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B9F1F22"/>
    <w:multiLevelType w:val="hybridMultilevel"/>
    <w:tmpl w:val="CE2889AE"/>
    <w:lvl w:ilvl="0" w:tplc="FF7E0D18">
      <w:start w:val="6"/>
      <w:numFmt w:val="decimal"/>
      <w:lvlText w:val="%1."/>
      <w:lvlJc w:val="left"/>
      <w:pPr>
        <w:ind w:left="11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3">
    <w:nsid w:val="63F50097"/>
    <w:multiLevelType w:val="multilevel"/>
    <w:tmpl w:val="26A2A2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4">
    <w:nsid w:val="67E3390B"/>
    <w:multiLevelType w:val="singleLevel"/>
    <w:tmpl w:val="437E8728"/>
    <w:lvl w:ilvl="0">
      <w:start w:val="1"/>
      <w:numFmt w:val="decimal"/>
      <w:lvlText w:val="%1. "/>
      <w:legacy w:legacy="1" w:legacySpace="0" w:legacyIndent="283"/>
      <w:lvlJc w:val="left"/>
      <w:pPr>
        <w:ind w:left="851" w:hanging="283"/>
      </w:pPr>
      <w:rPr>
        <w:b w:val="0"/>
        <w:i w:val="0"/>
        <w:sz w:val="24"/>
      </w:rPr>
    </w:lvl>
  </w:abstractNum>
  <w:abstractNum w:abstractNumId="15">
    <w:nsid w:val="6A811E20"/>
    <w:multiLevelType w:val="hybridMultilevel"/>
    <w:tmpl w:val="8D0ECC38"/>
    <w:lvl w:ilvl="0" w:tplc="E9608590">
      <w:start w:val="29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FDA5BBC"/>
    <w:multiLevelType w:val="multilevel"/>
    <w:tmpl w:val="58FAFB5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7">
    <w:nsid w:val="73CC17B0"/>
    <w:multiLevelType w:val="hybridMultilevel"/>
    <w:tmpl w:val="1410FF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6"/>
  </w:num>
  <w:num w:numId="3">
    <w:abstractNumId w:val="14"/>
  </w:num>
  <w:num w:numId="4">
    <w:abstractNumId w:val="14"/>
    <w:lvlOverride w:ilvl="0">
      <w:lvl w:ilvl="0">
        <w:start w:val="2"/>
        <w:numFmt w:val="decimal"/>
        <w:lvlText w:val="%1. "/>
        <w:legacy w:legacy="1" w:legacySpace="0" w:legacyIndent="283"/>
        <w:lvlJc w:val="left"/>
        <w:pPr>
          <w:ind w:left="1003" w:hanging="283"/>
        </w:pPr>
        <w:rPr>
          <w:b w:val="0"/>
          <w:i w:val="0"/>
          <w:sz w:val="24"/>
        </w:rPr>
      </w:lvl>
    </w:lvlOverride>
  </w:num>
  <w:num w:numId="5">
    <w:abstractNumId w:val="7"/>
  </w:num>
  <w:num w:numId="6">
    <w:abstractNumId w:val="3"/>
  </w:num>
  <w:num w:numId="7">
    <w:abstractNumId w:val="11"/>
  </w:num>
  <w:num w:numId="8">
    <w:abstractNumId w:val="0"/>
  </w:num>
  <w:num w:numId="9">
    <w:abstractNumId w:val="4"/>
  </w:num>
  <w:num w:numId="10">
    <w:abstractNumId w:val="10"/>
  </w:num>
  <w:num w:numId="11">
    <w:abstractNumId w:val="5"/>
  </w:num>
  <w:num w:numId="12">
    <w:abstractNumId w:val="8"/>
  </w:num>
  <w:num w:numId="13">
    <w:abstractNumId w:val="1"/>
  </w:num>
  <w:num w:numId="14">
    <w:abstractNumId w:val="16"/>
  </w:num>
  <w:num w:numId="15">
    <w:abstractNumId w:val="15"/>
  </w:num>
  <w:num w:numId="16">
    <w:abstractNumId w:val="2"/>
  </w:num>
  <w:num w:numId="17">
    <w:abstractNumId w:val="9"/>
  </w:num>
  <w:num w:numId="18">
    <w:abstractNumId w:val="12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3C4"/>
    <w:rsid w:val="00002785"/>
    <w:rsid w:val="000053F5"/>
    <w:rsid w:val="00012EB3"/>
    <w:rsid w:val="000165F1"/>
    <w:rsid w:val="00031C96"/>
    <w:rsid w:val="000423CE"/>
    <w:rsid w:val="00056BBC"/>
    <w:rsid w:val="000640AE"/>
    <w:rsid w:val="00064CC2"/>
    <w:rsid w:val="00065416"/>
    <w:rsid w:val="00070BAB"/>
    <w:rsid w:val="000742E0"/>
    <w:rsid w:val="00077BF1"/>
    <w:rsid w:val="00080A16"/>
    <w:rsid w:val="00084598"/>
    <w:rsid w:val="00090031"/>
    <w:rsid w:val="000964AB"/>
    <w:rsid w:val="000A14B6"/>
    <w:rsid w:val="000B15A4"/>
    <w:rsid w:val="000C0FFE"/>
    <w:rsid w:val="000C4E46"/>
    <w:rsid w:val="000C70A7"/>
    <w:rsid w:val="000D0F1E"/>
    <w:rsid w:val="000D74CE"/>
    <w:rsid w:val="001034B2"/>
    <w:rsid w:val="00107BC4"/>
    <w:rsid w:val="0011262F"/>
    <w:rsid w:val="00112BC7"/>
    <w:rsid w:val="00116887"/>
    <w:rsid w:val="00124B13"/>
    <w:rsid w:val="001272EE"/>
    <w:rsid w:val="00130A82"/>
    <w:rsid w:val="00131609"/>
    <w:rsid w:val="00132BE3"/>
    <w:rsid w:val="0013636C"/>
    <w:rsid w:val="00144AB8"/>
    <w:rsid w:val="00145FD1"/>
    <w:rsid w:val="00147255"/>
    <w:rsid w:val="00152D04"/>
    <w:rsid w:val="00152DBD"/>
    <w:rsid w:val="001559F6"/>
    <w:rsid w:val="00166669"/>
    <w:rsid w:val="00182888"/>
    <w:rsid w:val="001858EF"/>
    <w:rsid w:val="00187528"/>
    <w:rsid w:val="0019489D"/>
    <w:rsid w:val="00196218"/>
    <w:rsid w:val="001A09E6"/>
    <w:rsid w:val="001A1EB3"/>
    <w:rsid w:val="001B01E7"/>
    <w:rsid w:val="001B1735"/>
    <w:rsid w:val="001B4145"/>
    <w:rsid w:val="001D45D2"/>
    <w:rsid w:val="001D5C82"/>
    <w:rsid w:val="001D688F"/>
    <w:rsid w:val="001E51EF"/>
    <w:rsid w:val="001E79B5"/>
    <w:rsid w:val="00211242"/>
    <w:rsid w:val="00220379"/>
    <w:rsid w:val="00220C75"/>
    <w:rsid w:val="00226FBA"/>
    <w:rsid w:val="00227C66"/>
    <w:rsid w:val="00227ED2"/>
    <w:rsid w:val="00227F5A"/>
    <w:rsid w:val="00236214"/>
    <w:rsid w:val="00262CCB"/>
    <w:rsid w:val="00281B87"/>
    <w:rsid w:val="00283B3C"/>
    <w:rsid w:val="0029190B"/>
    <w:rsid w:val="0029445E"/>
    <w:rsid w:val="002A1705"/>
    <w:rsid w:val="002A4F11"/>
    <w:rsid w:val="002A5B3F"/>
    <w:rsid w:val="002A5B6C"/>
    <w:rsid w:val="002B091C"/>
    <w:rsid w:val="002B1DC8"/>
    <w:rsid w:val="002C34A6"/>
    <w:rsid w:val="002C507E"/>
    <w:rsid w:val="002D6C2C"/>
    <w:rsid w:val="002F0A52"/>
    <w:rsid w:val="003011D7"/>
    <w:rsid w:val="00301B67"/>
    <w:rsid w:val="00312577"/>
    <w:rsid w:val="0032065A"/>
    <w:rsid w:val="00322709"/>
    <w:rsid w:val="00325C90"/>
    <w:rsid w:val="00333643"/>
    <w:rsid w:val="00336BA7"/>
    <w:rsid w:val="00340388"/>
    <w:rsid w:val="003471C0"/>
    <w:rsid w:val="0035092E"/>
    <w:rsid w:val="003526E9"/>
    <w:rsid w:val="0036294A"/>
    <w:rsid w:val="00364777"/>
    <w:rsid w:val="003673F5"/>
    <w:rsid w:val="0037058C"/>
    <w:rsid w:val="00372E7C"/>
    <w:rsid w:val="0037435A"/>
    <w:rsid w:val="00377C35"/>
    <w:rsid w:val="00381184"/>
    <w:rsid w:val="00390A9F"/>
    <w:rsid w:val="00392199"/>
    <w:rsid w:val="003A0AC0"/>
    <w:rsid w:val="003A0BC6"/>
    <w:rsid w:val="003A50BC"/>
    <w:rsid w:val="003A712E"/>
    <w:rsid w:val="003B3452"/>
    <w:rsid w:val="003B3934"/>
    <w:rsid w:val="003C2368"/>
    <w:rsid w:val="003C2EBA"/>
    <w:rsid w:val="003C4473"/>
    <w:rsid w:val="003C696A"/>
    <w:rsid w:val="003D3A3D"/>
    <w:rsid w:val="003F4D91"/>
    <w:rsid w:val="003F564A"/>
    <w:rsid w:val="0040343A"/>
    <w:rsid w:val="00412DA3"/>
    <w:rsid w:val="00421DDE"/>
    <w:rsid w:val="00423207"/>
    <w:rsid w:val="00423215"/>
    <w:rsid w:val="0043247D"/>
    <w:rsid w:val="00432EFB"/>
    <w:rsid w:val="00435E53"/>
    <w:rsid w:val="004410C9"/>
    <w:rsid w:val="004625E4"/>
    <w:rsid w:val="004646B9"/>
    <w:rsid w:val="004705BE"/>
    <w:rsid w:val="00481E98"/>
    <w:rsid w:val="00483673"/>
    <w:rsid w:val="00484331"/>
    <w:rsid w:val="0048513C"/>
    <w:rsid w:val="00487861"/>
    <w:rsid w:val="00494897"/>
    <w:rsid w:val="00497068"/>
    <w:rsid w:val="004A176D"/>
    <w:rsid w:val="004A3ADE"/>
    <w:rsid w:val="004A61E4"/>
    <w:rsid w:val="004A6A1F"/>
    <w:rsid w:val="004B0BB3"/>
    <w:rsid w:val="004B7535"/>
    <w:rsid w:val="004B7A2C"/>
    <w:rsid w:val="004B7E94"/>
    <w:rsid w:val="004C299C"/>
    <w:rsid w:val="004C44C3"/>
    <w:rsid w:val="004E31B1"/>
    <w:rsid w:val="004E53C4"/>
    <w:rsid w:val="004F4493"/>
    <w:rsid w:val="004F7658"/>
    <w:rsid w:val="00510F6D"/>
    <w:rsid w:val="0051246F"/>
    <w:rsid w:val="005152E0"/>
    <w:rsid w:val="00523E77"/>
    <w:rsid w:val="005253D0"/>
    <w:rsid w:val="0053706C"/>
    <w:rsid w:val="005433F5"/>
    <w:rsid w:val="00546DCF"/>
    <w:rsid w:val="00560D41"/>
    <w:rsid w:val="00566FED"/>
    <w:rsid w:val="005773AC"/>
    <w:rsid w:val="00582629"/>
    <w:rsid w:val="005844CD"/>
    <w:rsid w:val="00586B10"/>
    <w:rsid w:val="00587B7F"/>
    <w:rsid w:val="005B7AAE"/>
    <w:rsid w:val="005C2732"/>
    <w:rsid w:val="005C3A7E"/>
    <w:rsid w:val="00603FA5"/>
    <w:rsid w:val="006041EB"/>
    <w:rsid w:val="0061443F"/>
    <w:rsid w:val="00615358"/>
    <w:rsid w:val="00615DCD"/>
    <w:rsid w:val="006301F2"/>
    <w:rsid w:val="00636BC2"/>
    <w:rsid w:val="00645313"/>
    <w:rsid w:val="00645BF0"/>
    <w:rsid w:val="006470C6"/>
    <w:rsid w:val="00664C85"/>
    <w:rsid w:val="00670934"/>
    <w:rsid w:val="00673525"/>
    <w:rsid w:val="00680963"/>
    <w:rsid w:val="00693176"/>
    <w:rsid w:val="006A3CFE"/>
    <w:rsid w:val="006B455D"/>
    <w:rsid w:val="006B64FE"/>
    <w:rsid w:val="006C151B"/>
    <w:rsid w:val="006C1BC3"/>
    <w:rsid w:val="006C2BD2"/>
    <w:rsid w:val="006D5C1F"/>
    <w:rsid w:val="006D79AA"/>
    <w:rsid w:val="006F0FB1"/>
    <w:rsid w:val="00707FA8"/>
    <w:rsid w:val="00713F18"/>
    <w:rsid w:val="0071549C"/>
    <w:rsid w:val="007238FD"/>
    <w:rsid w:val="007303FD"/>
    <w:rsid w:val="00737945"/>
    <w:rsid w:val="00757070"/>
    <w:rsid w:val="00767310"/>
    <w:rsid w:val="00773754"/>
    <w:rsid w:val="00777676"/>
    <w:rsid w:val="00783695"/>
    <w:rsid w:val="007852FA"/>
    <w:rsid w:val="00786B1F"/>
    <w:rsid w:val="007909D3"/>
    <w:rsid w:val="00796627"/>
    <w:rsid w:val="007A1F1B"/>
    <w:rsid w:val="007A5E96"/>
    <w:rsid w:val="007B1A47"/>
    <w:rsid w:val="007C458F"/>
    <w:rsid w:val="007C5BEA"/>
    <w:rsid w:val="007D3CD9"/>
    <w:rsid w:val="007E0377"/>
    <w:rsid w:val="007F5260"/>
    <w:rsid w:val="007F6428"/>
    <w:rsid w:val="0080052E"/>
    <w:rsid w:val="00802465"/>
    <w:rsid w:val="00802BA6"/>
    <w:rsid w:val="0080761C"/>
    <w:rsid w:val="00810358"/>
    <w:rsid w:val="008106D3"/>
    <w:rsid w:val="00813941"/>
    <w:rsid w:val="0083059F"/>
    <w:rsid w:val="0083259D"/>
    <w:rsid w:val="0083626B"/>
    <w:rsid w:val="00837683"/>
    <w:rsid w:val="008440C3"/>
    <w:rsid w:val="008446D9"/>
    <w:rsid w:val="00846A97"/>
    <w:rsid w:val="00852580"/>
    <w:rsid w:val="008526BD"/>
    <w:rsid w:val="00853B9B"/>
    <w:rsid w:val="008548D1"/>
    <w:rsid w:val="0085701A"/>
    <w:rsid w:val="0086016E"/>
    <w:rsid w:val="00861852"/>
    <w:rsid w:val="00864270"/>
    <w:rsid w:val="00866494"/>
    <w:rsid w:val="00867132"/>
    <w:rsid w:val="008726A8"/>
    <w:rsid w:val="008754CC"/>
    <w:rsid w:val="008868BA"/>
    <w:rsid w:val="008B15A9"/>
    <w:rsid w:val="008B1AA3"/>
    <w:rsid w:val="008B56F7"/>
    <w:rsid w:val="008C1778"/>
    <w:rsid w:val="008C6829"/>
    <w:rsid w:val="008C7185"/>
    <w:rsid w:val="008C7FA5"/>
    <w:rsid w:val="008D1D86"/>
    <w:rsid w:val="008D1F30"/>
    <w:rsid w:val="008D2852"/>
    <w:rsid w:val="008D3F60"/>
    <w:rsid w:val="008D4FA0"/>
    <w:rsid w:val="008D60CE"/>
    <w:rsid w:val="008D70AC"/>
    <w:rsid w:val="008E26CC"/>
    <w:rsid w:val="008E3690"/>
    <w:rsid w:val="008E4D25"/>
    <w:rsid w:val="008E50FA"/>
    <w:rsid w:val="008E553A"/>
    <w:rsid w:val="008F22AA"/>
    <w:rsid w:val="008F2947"/>
    <w:rsid w:val="00902143"/>
    <w:rsid w:val="009144CF"/>
    <w:rsid w:val="009172F6"/>
    <w:rsid w:val="00921557"/>
    <w:rsid w:val="00922290"/>
    <w:rsid w:val="009238E2"/>
    <w:rsid w:val="00924154"/>
    <w:rsid w:val="00931CBA"/>
    <w:rsid w:val="00935202"/>
    <w:rsid w:val="00940AB4"/>
    <w:rsid w:val="00941A2A"/>
    <w:rsid w:val="00946DEE"/>
    <w:rsid w:val="00966E37"/>
    <w:rsid w:val="00980744"/>
    <w:rsid w:val="0099270A"/>
    <w:rsid w:val="009A294D"/>
    <w:rsid w:val="009A2A49"/>
    <w:rsid w:val="009A504D"/>
    <w:rsid w:val="009B03CA"/>
    <w:rsid w:val="009B27EC"/>
    <w:rsid w:val="009B4546"/>
    <w:rsid w:val="009C6FFB"/>
    <w:rsid w:val="009E6CF8"/>
    <w:rsid w:val="00A031BD"/>
    <w:rsid w:val="00A05726"/>
    <w:rsid w:val="00A10191"/>
    <w:rsid w:val="00A14629"/>
    <w:rsid w:val="00A15A4E"/>
    <w:rsid w:val="00A460F7"/>
    <w:rsid w:val="00A46690"/>
    <w:rsid w:val="00A47491"/>
    <w:rsid w:val="00A50EC3"/>
    <w:rsid w:val="00A5138A"/>
    <w:rsid w:val="00A67F45"/>
    <w:rsid w:val="00A70596"/>
    <w:rsid w:val="00A85B4C"/>
    <w:rsid w:val="00A906F6"/>
    <w:rsid w:val="00A915B6"/>
    <w:rsid w:val="00A96E89"/>
    <w:rsid w:val="00AA16CC"/>
    <w:rsid w:val="00AA45EF"/>
    <w:rsid w:val="00AA5E37"/>
    <w:rsid w:val="00AB1798"/>
    <w:rsid w:val="00AB2731"/>
    <w:rsid w:val="00AB6798"/>
    <w:rsid w:val="00AB6FBF"/>
    <w:rsid w:val="00AB7F3E"/>
    <w:rsid w:val="00AC68EF"/>
    <w:rsid w:val="00AD5322"/>
    <w:rsid w:val="00AD7B1B"/>
    <w:rsid w:val="00AE11DB"/>
    <w:rsid w:val="00AE2655"/>
    <w:rsid w:val="00AF375E"/>
    <w:rsid w:val="00AF3B79"/>
    <w:rsid w:val="00B119C7"/>
    <w:rsid w:val="00B1370F"/>
    <w:rsid w:val="00B168E9"/>
    <w:rsid w:val="00B23FB3"/>
    <w:rsid w:val="00B30BFE"/>
    <w:rsid w:val="00B328A7"/>
    <w:rsid w:val="00B349DC"/>
    <w:rsid w:val="00B34D2A"/>
    <w:rsid w:val="00B42BC3"/>
    <w:rsid w:val="00B47D7F"/>
    <w:rsid w:val="00B500EC"/>
    <w:rsid w:val="00B52829"/>
    <w:rsid w:val="00B53890"/>
    <w:rsid w:val="00B53DF6"/>
    <w:rsid w:val="00B55BE4"/>
    <w:rsid w:val="00B614AE"/>
    <w:rsid w:val="00B87972"/>
    <w:rsid w:val="00B9374B"/>
    <w:rsid w:val="00BA3E30"/>
    <w:rsid w:val="00BA7A67"/>
    <w:rsid w:val="00BB59E2"/>
    <w:rsid w:val="00BD01EB"/>
    <w:rsid w:val="00BD4904"/>
    <w:rsid w:val="00BE2383"/>
    <w:rsid w:val="00BF02BE"/>
    <w:rsid w:val="00BF0EC9"/>
    <w:rsid w:val="00C009E4"/>
    <w:rsid w:val="00C03B44"/>
    <w:rsid w:val="00C14018"/>
    <w:rsid w:val="00C1722B"/>
    <w:rsid w:val="00C55D21"/>
    <w:rsid w:val="00C633C3"/>
    <w:rsid w:val="00C636F6"/>
    <w:rsid w:val="00C63F33"/>
    <w:rsid w:val="00C65F6C"/>
    <w:rsid w:val="00C80BDC"/>
    <w:rsid w:val="00C827BF"/>
    <w:rsid w:val="00C92B83"/>
    <w:rsid w:val="00C92D21"/>
    <w:rsid w:val="00C970BD"/>
    <w:rsid w:val="00C97306"/>
    <w:rsid w:val="00CB4E83"/>
    <w:rsid w:val="00CD5E20"/>
    <w:rsid w:val="00CD655D"/>
    <w:rsid w:val="00CE061A"/>
    <w:rsid w:val="00CE5147"/>
    <w:rsid w:val="00CE6CB2"/>
    <w:rsid w:val="00CE7AF9"/>
    <w:rsid w:val="00CF055E"/>
    <w:rsid w:val="00CF7ECA"/>
    <w:rsid w:val="00D01ACD"/>
    <w:rsid w:val="00D138E3"/>
    <w:rsid w:val="00D17F3B"/>
    <w:rsid w:val="00D261D1"/>
    <w:rsid w:val="00D26722"/>
    <w:rsid w:val="00D273AF"/>
    <w:rsid w:val="00D27A88"/>
    <w:rsid w:val="00D333AD"/>
    <w:rsid w:val="00D34F77"/>
    <w:rsid w:val="00D473B8"/>
    <w:rsid w:val="00D65BD4"/>
    <w:rsid w:val="00D66B89"/>
    <w:rsid w:val="00D672C6"/>
    <w:rsid w:val="00D701EE"/>
    <w:rsid w:val="00D73595"/>
    <w:rsid w:val="00D759FE"/>
    <w:rsid w:val="00D76D5A"/>
    <w:rsid w:val="00D83238"/>
    <w:rsid w:val="00D84DE8"/>
    <w:rsid w:val="00D87AD9"/>
    <w:rsid w:val="00D96462"/>
    <w:rsid w:val="00DA2154"/>
    <w:rsid w:val="00DA7662"/>
    <w:rsid w:val="00DA7CC5"/>
    <w:rsid w:val="00DB3B65"/>
    <w:rsid w:val="00DC0969"/>
    <w:rsid w:val="00DC3D79"/>
    <w:rsid w:val="00DC527D"/>
    <w:rsid w:val="00DD00BF"/>
    <w:rsid w:val="00DD41E9"/>
    <w:rsid w:val="00DD7F09"/>
    <w:rsid w:val="00DE20EA"/>
    <w:rsid w:val="00DF1AA9"/>
    <w:rsid w:val="00DF7F37"/>
    <w:rsid w:val="00E05AFC"/>
    <w:rsid w:val="00E13560"/>
    <w:rsid w:val="00E15847"/>
    <w:rsid w:val="00E16394"/>
    <w:rsid w:val="00E16B52"/>
    <w:rsid w:val="00E17969"/>
    <w:rsid w:val="00E23833"/>
    <w:rsid w:val="00E25DA6"/>
    <w:rsid w:val="00E2632A"/>
    <w:rsid w:val="00E42A05"/>
    <w:rsid w:val="00E477D0"/>
    <w:rsid w:val="00E5026F"/>
    <w:rsid w:val="00E50C0A"/>
    <w:rsid w:val="00E51250"/>
    <w:rsid w:val="00E55E1A"/>
    <w:rsid w:val="00E6062B"/>
    <w:rsid w:val="00E62BC4"/>
    <w:rsid w:val="00E70D44"/>
    <w:rsid w:val="00E74487"/>
    <w:rsid w:val="00E91F8B"/>
    <w:rsid w:val="00E92F2F"/>
    <w:rsid w:val="00E94319"/>
    <w:rsid w:val="00EA5E8B"/>
    <w:rsid w:val="00EB0FE2"/>
    <w:rsid w:val="00EB16DF"/>
    <w:rsid w:val="00EC1872"/>
    <w:rsid w:val="00EC1D4F"/>
    <w:rsid w:val="00EC3F75"/>
    <w:rsid w:val="00ED33EF"/>
    <w:rsid w:val="00ED4CC1"/>
    <w:rsid w:val="00EE5E88"/>
    <w:rsid w:val="00EE60EB"/>
    <w:rsid w:val="00EF70CC"/>
    <w:rsid w:val="00F00F65"/>
    <w:rsid w:val="00F05474"/>
    <w:rsid w:val="00F120A1"/>
    <w:rsid w:val="00F14B80"/>
    <w:rsid w:val="00F2541A"/>
    <w:rsid w:val="00F334BF"/>
    <w:rsid w:val="00F35F68"/>
    <w:rsid w:val="00F36F7E"/>
    <w:rsid w:val="00F51BD4"/>
    <w:rsid w:val="00F55EE6"/>
    <w:rsid w:val="00F64283"/>
    <w:rsid w:val="00F646AC"/>
    <w:rsid w:val="00F71663"/>
    <w:rsid w:val="00F737B2"/>
    <w:rsid w:val="00F75DA1"/>
    <w:rsid w:val="00F7655E"/>
    <w:rsid w:val="00F8186B"/>
    <w:rsid w:val="00F90D10"/>
    <w:rsid w:val="00F951E1"/>
    <w:rsid w:val="00FA106A"/>
    <w:rsid w:val="00FA1D3F"/>
    <w:rsid w:val="00FB1DE2"/>
    <w:rsid w:val="00FB2181"/>
    <w:rsid w:val="00FB3643"/>
    <w:rsid w:val="00FC76AA"/>
    <w:rsid w:val="00FD3856"/>
    <w:rsid w:val="00FE2402"/>
    <w:rsid w:val="00FE4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4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D28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80BDC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AB7F3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Cs w:val="20"/>
    </w:rPr>
  </w:style>
  <w:style w:type="table" w:styleId="a4">
    <w:name w:val="Table Grid"/>
    <w:basedOn w:val="a1"/>
    <w:rsid w:val="006709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D273AF"/>
    <w:pPr>
      <w:jc w:val="center"/>
    </w:pPr>
    <w:rPr>
      <w:b/>
      <w:bCs/>
      <w:sz w:val="32"/>
    </w:rPr>
  </w:style>
  <w:style w:type="paragraph" w:customStyle="1" w:styleId="11">
    <w:name w:val="Абзац списка1"/>
    <w:basedOn w:val="a"/>
    <w:rsid w:val="008106D3"/>
    <w:pPr>
      <w:ind w:left="720" w:hanging="357"/>
      <w:jc w:val="both"/>
    </w:pPr>
    <w:rPr>
      <w:rFonts w:eastAsia="Calibri"/>
      <w:sz w:val="20"/>
      <w:szCs w:val="20"/>
    </w:rPr>
  </w:style>
  <w:style w:type="paragraph" w:customStyle="1" w:styleId="ConsPlusNormal">
    <w:name w:val="ConsPlusNormal"/>
    <w:rsid w:val="00B937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unhideWhenUsed/>
    <w:rsid w:val="0013160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1609"/>
    <w:rPr>
      <w:sz w:val="24"/>
      <w:szCs w:val="24"/>
    </w:rPr>
  </w:style>
  <w:style w:type="paragraph" w:styleId="a8">
    <w:name w:val="footer"/>
    <w:basedOn w:val="a"/>
    <w:link w:val="a9"/>
    <w:unhideWhenUsed/>
    <w:rsid w:val="001316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31609"/>
    <w:rPr>
      <w:sz w:val="24"/>
      <w:szCs w:val="24"/>
    </w:rPr>
  </w:style>
  <w:style w:type="paragraph" w:styleId="aa">
    <w:name w:val="No Spacing"/>
    <w:link w:val="ab"/>
    <w:uiPriority w:val="1"/>
    <w:qFormat/>
    <w:rsid w:val="00615358"/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locked/>
    <w:rsid w:val="00615358"/>
    <w:rPr>
      <w:rFonts w:ascii="Calibri" w:eastAsia="Calibri" w:hAnsi="Calibri"/>
      <w:sz w:val="22"/>
      <w:szCs w:val="22"/>
      <w:lang w:eastAsia="en-US"/>
    </w:rPr>
  </w:style>
  <w:style w:type="character" w:styleId="ac">
    <w:name w:val="Emphasis"/>
    <w:basedOn w:val="a0"/>
    <w:qFormat/>
    <w:rsid w:val="008D2852"/>
    <w:rPr>
      <w:i/>
      <w:iCs/>
    </w:rPr>
  </w:style>
  <w:style w:type="character" w:customStyle="1" w:styleId="10">
    <w:name w:val="Заголовок 1 Знак"/>
    <w:basedOn w:val="a0"/>
    <w:link w:val="1"/>
    <w:rsid w:val="008D28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">
    <w:name w:val="Абзац списка2"/>
    <w:basedOn w:val="a"/>
    <w:rsid w:val="002D6C2C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ENA\Application%20Data\Microsoft\&#1064;&#1072;&#1073;&#1083;&#1086;&#1085;&#1099;\&#1088;&#1077;&#1096;&#1077;&#1085;&#1080;&#1077;%20&#1052;&#1054;%20&#1057;&#1077;&#1088;&#1090;&#1086;&#1083;&#1086;&#107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809D9-AC37-461F-BC0A-5326F9184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МО Сертолово</Template>
  <TotalTime>27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Adm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ЕЛЕНА</dc:creator>
  <cp:lastModifiedBy>IBM_457</cp:lastModifiedBy>
  <cp:revision>6</cp:revision>
  <cp:lastPrinted>2024-11-26T06:48:00Z</cp:lastPrinted>
  <dcterms:created xsi:type="dcterms:W3CDTF">2024-11-26T03:48:00Z</dcterms:created>
  <dcterms:modified xsi:type="dcterms:W3CDTF">2024-11-26T06:50:00Z</dcterms:modified>
</cp:coreProperties>
</file>